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426" w:rsidRPr="00F04709" w:rsidRDefault="00521426" w:rsidP="00B71A7A">
      <w:pPr>
        <w:pStyle w:val="Default"/>
        <w:pageBreakBefore/>
        <w:jc w:val="both"/>
        <w:rPr>
          <w:b/>
          <w:bCs/>
          <w:color w:val="auto"/>
        </w:rPr>
      </w:pPr>
      <w:r w:rsidRPr="00BD6D98"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06.25pt;height:719.25pt;visibility:visible">
            <v:imagedata r:id="rId5" o:title="" croptop="4534f" cropbottom="4384f" cropleft="8408f" cropright="791f"/>
          </v:shape>
        </w:pic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color w:val="auto"/>
        </w:rPr>
        <w:t xml:space="preserve">- организация просветительских мероприятий и информирование участников образовательного процесса о миссии, принципах и технологии восстановительной медиации.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b/>
          <w:bCs/>
          <w:color w:val="auto"/>
        </w:rPr>
        <w:t xml:space="preserve">3. Принципы деятельности службы школьной медиации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color w:val="auto"/>
        </w:rPr>
        <w:t xml:space="preserve">3.1. Деятельность службы школьной медиации основана на следующих принципах: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color w:val="auto"/>
        </w:rPr>
        <w:t xml:space="preserve">- Принцип добровольности, предполагающий как добровольное участие учащихся и педагогических работников в организации работы службы, так и обязательное согласие сторон, вовлеченных в конфликт, на участие в примирительной программе.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color w:val="auto"/>
        </w:rPr>
        <w:t xml:space="preserve">- Принцип конфиденциальности, предполагающий обязательство службы школьной медиации не разглашать полученные в ходе программ сведения. Исключение составляет информация о возможном нанесении ущерба для жизни, здоровья и безопасности.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color w:val="auto"/>
        </w:rPr>
        <w:t xml:space="preserve">-  Принцип нейтральности, запрещающий службе школьной медиации принимать сторону одного из участников конфликта. Нейтральность предполагает, что служба школьной медиации не выясняет вопрос о виновности или невиновности той или иной стороны, а является независимым посредником, помогающим сторонам самостоятельно найти решение. </w:t>
      </w:r>
    </w:p>
    <w:p w:rsidR="00521426" w:rsidRPr="00F04709" w:rsidRDefault="00521426" w:rsidP="00B71A7A">
      <w:pPr>
        <w:pStyle w:val="Default"/>
        <w:jc w:val="both"/>
        <w:rPr>
          <w:b/>
          <w:bCs/>
          <w:color w:val="auto"/>
        </w:rPr>
      </w:pP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b/>
          <w:bCs/>
          <w:color w:val="auto"/>
        </w:rPr>
        <w:t xml:space="preserve">4. Порядок формирования службы школьной медиации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color w:val="auto"/>
        </w:rPr>
        <w:t xml:space="preserve">4.1. В состав службы школьной медиации могут входить учащиеся старшего школьного возраста, педагоги дополнительного образования, родители, прошедшие обучение по проведению примирительных программ.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color w:val="auto"/>
        </w:rPr>
        <w:t xml:space="preserve">4.2. Руководителем службы может быть заместитель директора по учебно-воспитательной работе, социальный педагог, психолог или иной педагогический работник МКОУ ДОД АГО «АРЦДТ», на которого возлагаются обязанности по руководству службой медиации приказом директора образовательного учреждения.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color w:val="auto"/>
        </w:rPr>
        <w:t xml:space="preserve">4.3. Родители дают согласие на работу своего ребенка в службе школьной медиации в качестве посредника (медиатора).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color w:val="auto"/>
        </w:rPr>
        <w:t xml:space="preserve">4.4. Вопросы членства в службе школьной медиации, требований к учащимся, входящим в состав службы, и иные вопросы, не регламентированные настоящим Положением, могут определяться службой школьной медиации самостоятельно.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b/>
          <w:bCs/>
          <w:color w:val="auto"/>
        </w:rPr>
        <w:t xml:space="preserve">5. Порядок работы службы школьной медиации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color w:val="auto"/>
        </w:rPr>
        <w:t xml:space="preserve">5.1. Служба школьной медиации может получать информацию о случаях конфликтного или криминального характера от педагогов, учащихся, администрации МКОУ ДОД АГО «АРЦДТ», членов службы школьной медиации, родителей.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color w:val="auto"/>
        </w:rPr>
        <w:t xml:space="preserve">5.2. Служба школьной медиации принимает решение о возможности или невозможности примирительной программы в каждом конкретном случае самостоятельно, в том числе на основании предварительных встреч со сторонами конфликта. При необходимости о принятом решении информируются должностные лица образовательного учреждения.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color w:val="auto"/>
        </w:rPr>
        <w:t xml:space="preserve">5.3. Программы восстановительного разрешения конфликтов (восстановительная медиация, «Круг сообщества», «Школьная восстановительная конференция», «Семейная восстановительная конференция») проводится только в случае согласия конфликтующих сторон на участие.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color w:val="auto"/>
        </w:rPr>
        <w:t xml:space="preserve">5.4. Медиация может проводиться взрослым медиатором по делам, рассматриваемым в КДНиЗП. Медиация (или другая восстановительная программа) не отменяет рассмотрения дела в КДНиЗП, но ее результаты и достигнутая договоренность могут учитываться при рассмотрении дела.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color w:val="auto"/>
        </w:rPr>
        <w:t xml:space="preserve">5.5. Переговоры с родителями и должностными лицами проводит руководитель (куратор) или другой взрослый - участник службы школьной медиации.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color w:val="auto"/>
        </w:rPr>
        <w:t xml:space="preserve">5.6. Медиатор вправе отказаться от проведения медиации или любой другой восстановительной программы на основании своих профессиональных стандартов, либо в случае недостаточной квалификации, или невозможности обеспечить безопасность процесса. В этом случае МКОУ ДОД АГО «АРЦДТ»,  может использовать иные педагогические технологии.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color w:val="auto"/>
        </w:rPr>
        <w:t xml:space="preserve">5.7. В сложных ситуациях (если в ситуации есть материальный ущерб, среди участников есть взрослые или родители, а также в случае криминальной ситуации) куратор службы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color w:val="auto"/>
        </w:rPr>
        <w:t xml:space="preserve">медиации принимает участие в проводимой программе.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color w:val="auto"/>
        </w:rPr>
        <w:t xml:space="preserve">5.7. Служба школьной медиации самостоятельно определяет сроки и этапы проведения программы в каждом отдельном случае.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color w:val="auto"/>
        </w:rPr>
        <w:t xml:space="preserve">5.8. В случае, если в ходе примирительной программы конфликтующие стороны пришли к соглашению, достигнутые результаты могут фиксироваться в письменном примирительном договоре или устном соглашении.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color w:val="auto"/>
        </w:rPr>
        <w:t xml:space="preserve">5.10. При необходимости служба школьной медиации передает копию примирительного договора администрации МКОУ ДОД АГО «АРЦДТ».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color w:val="auto"/>
        </w:rPr>
        <w:t xml:space="preserve">5.11. Служба школьной медиации помогает определить способ выполнения обязательств, взятых на себя сторонами в примирительном договоре, но не несет ответственность за их выполнение. При возникновении проблем в выполнении обязательств, служба школьной медиации может проводить дополнительные встречи сторон и помогать сторонам осознать причины трудностей и пути их преодоления.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color w:val="auto"/>
        </w:rPr>
        <w:t xml:space="preserve">5.12. При необходимости служба школьной медиации информирует участников примирительной программы о возможностях других специалистов (социального педагога, психолога, специалистов учреждений социальной сферы, социально-психологических центров).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color w:val="auto"/>
        </w:rPr>
        <w:t xml:space="preserve">5.13. Деятельность службы школьной медиации фиксируется в журналах и отчетах, которые являются внутренними документами службы (Приложения);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color w:val="auto"/>
        </w:rPr>
        <w:t xml:space="preserve">5.14. Руководитель (куратор) службы школьной медиации обеспечивает мониторинг проведенных программ, проведение супервизий со школьниками-медиаторами на соответствие их деятельности принципам восстановительной медиации.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color w:val="auto"/>
        </w:rPr>
        <w:t xml:space="preserve">5.15. </w:t>
      </w:r>
      <w:r w:rsidRPr="00F04709">
        <w:rPr>
          <w:bCs/>
          <w:color w:val="auto"/>
        </w:rPr>
        <w:t>Медиация</w:t>
      </w:r>
      <w:r w:rsidRPr="00F04709">
        <w:rPr>
          <w:b/>
          <w:bCs/>
          <w:color w:val="auto"/>
        </w:rPr>
        <w:t xml:space="preserve"> </w:t>
      </w:r>
      <w:r w:rsidRPr="00F04709">
        <w:rPr>
          <w:color w:val="auto"/>
        </w:rPr>
        <w:t xml:space="preserve">и другие восстановительные практики не являются психологической процедурой, и потому не требуют обязательного согласия со стороны родителей.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color w:val="auto"/>
        </w:rPr>
        <w:t xml:space="preserve">5.16. Служба школьной медиации рекомендует участникам конфликта на время проведения процедуры медиации воздержаться от обращений в вышестоящие инстанции, средства массовой информации или судебные органы.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color w:val="auto"/>
        </w:rPr>
        <w:t xml:space="preserve">5.17. При необходимости, служба школьной медиации получает у сторон разрешение на обработку их персональных данных в соответствии с законом «О персональных данных» № 152-ФЗ.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b/>
          <w:bCs/>
          <w:color w:val="auto"/>
        </w:rPr>
        <w:t xml:space="preserve">6. Организация деятельности службы школьной медиации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color w:val="auto"/>
        </w:rPr>
        <w:t xml:space="preserve">6.1. Службе школьной медиации администрация МКОУ ДОД АГО «АРЦДТ»,  предоставляет помещение для сборов и проведения примирительных программ, а также возможность использовать иные ресурсы школы (оборудование, оргтехнику, канцелярские принадлежности, средства информации и другие).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color w:val="auto"/>
        </w:rPr>
        <w:t xml:space="preserve">6.2. Поддержка и сопровождение службы школьной медиации может осуществляться по договору или общественными организациями, имеющими обученных и практикующих медиаторов.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color w:val="auto"/>
        </w:rPr>
        <w:t xml:space="preserve">6.3. Должностные лица МКОУ ДОД АГО «АРЦДТ», оказывают службе школьной медиации содействие в распространении информации о деятельности службы среди педагогов и учащихся.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color w:val="auto"/>
        </w:rPr>
        <w:t xml:space="preserve">6.4. Администрация МКОУ ДОД АГО «АРЦДТ»,  содействует службе школьной медиации в организации взаимодействия с педагогами, а также социальными службами и другими организациями. Администрация поддерживает обращения педагогов и учащихся в службу школьной медиации, а также содействует освоению ими навыков восстановительного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color w:val="auto"/>
        </w:rPr>
        <w:t xml:space="preserve">разрешения конфликтов и спорных ситуаций.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color w:val="auto"/>
        </w:rPr>
        <w:t xml:space="preserve">6.5. В случае если стороны согласились на примирительную встречу (участие в восстановительной медиации, «Круге сообщества» или «Семейной» или «Школьной восстановительной конференции»), то применение административных санкций в отношении данных участников конфликта приостанавливаются. Решение о необходимости возобновления административных действий принимается после получения информации о результатах работы службы школьной медиации и достигнутых договоренностях сторон.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color w:val="auto"/>
        </w:rPr>
        <w:t xml:space="preserve">6.6. Администрация МКОУ ДОД АГО «АРЦДТ», поддерживает участие руководителя (куратора) и медиаторов службы школьной медиации в собраниях сообщества медиаторов, супервизиях и в повышении их квалификации.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color w:val="auto"/>
        </w:rPr>
        <w:t xml:space="preserve">6.7. Не реже, чем один раз в полугодие проводятся совещания между администрацией и службой школьной медиации по улучшению работы службы и ее взаимодействия с педагогами с целью предоставления возможности участия в примирительных встречах большему числу желающих.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color w:val="auto"/>
        </w:rPr>
        <w:t xml:space="preserve">6.8. Служба школьной медиации может вносить на рассмотрение администрации предложения по снижению конфликтности в образовательном учреждении.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b/>
          <w:bCs/>
          <w:color w:val="auto"/>
        </w:rPr>
        <w:t xml:space="preserve">7. Заключительные положения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color w:val="auto"/>
        </w:rPr>
        <w:t xml:space="preserve">7.1. Настоящее положение вступает в силу с момента утверждения.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color w:val="auto"/>
        </w:rPr>
        <w:t xml:space="preserve">7.2. Изменения в настоящее положение вносятся директором МКОУ ДОД АГО «АРЦДТ», по предложению службы школьной медиации, управляющего совета или органов самоуправления.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color w:val="auto"/>
        </w:rPr>
        <w:t xml:space="preserve">7.3. Вносимые изменения не должны противоречить «Стандартам восстановительной медиации».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</w:p>
    <w:p w:rsidR="00521426" w:rsidRPr="00F04709" w:rsidRDefault="00521426" w:rsidP="00B71A7A">
      <w:pPr>
        <w:pStyle w:val="Default"/>
        <w:jc w:val="both"/>
        <w:rPr>
          <w:i/>
          <w:iCs/>
          <w:color w:val="auto"/>
        </w:rPr>
      </w:pP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i/>
          <w:iCs/>
          <w:color w:val="auto"/>
        </w:rPr>
        <w:t xml:space="preserve">Приложения </w:t>
      </w:r>
    </w:p>
    <w:p w:rsidR="00521426" w:rsidRPr="00F04709" w:rsidRDefault="00521426" w:rsidP="00B71A7A">
      <w:pPr>
        <w:pStyle w:val="Default"/>
        <w:spacing w:after="27"/>
        <w:jc w:val="both"/>
        <w:rPr>
          <w:color w:val="auto"/>
        </w:rPr>
      </w:pPr>
      <w:r w:rsidRPr="00F04709">
        <w:rPr>
          <w:color w:val="auto"/>
        </w:rPr>
        <w:t xml:space="preserve">1. Приказ директора о создании школьной службы медиации и о назначении куратора службы. </w:t>
      </w:r>
    </w:p>
    <w:p w:rsidR="00521426" w:rsidRPr="00F04709" w:rsidRDefault="00521426" w:rsidP="00B71A7A">
      <w:pPr>
        <w:pStyle w:val="Default"/>
        <w:spacing w:after="27"/>
        <w:jc w:val="both"/>
        <w:rPr>
          <w:color w:val="auto"/>
        </w:rPr>
      </w:pPr>
      <w:r w:rsidRPr="00F04709">
        <w:rPr>
          <w:color w:val="auto"/>
        </w:rPr>
        <w:t xml:space="preserve">2. План работы службы школьных медиаторов </w:t>
      </w:r>
    </w:p>
    <w:p w:rsidR="00521426" w:rsidRPr="00F04709" w:rsidRDefault="00521426" w:rsidP="00B71A7A">
      <w:pPr>
        <w:pStyle w:val="Default"/>
        <w:spacing w:after="27"/>
        <w:jc w:val="both"/>
        <w:rPr>
          <w:color w:val="auto"/>
        </w:rPr>
      </w:pPr>
      <w:r w:rsidRPr="00F04709">
        <w:rPr>
          <w:color w:val="auto"/>
        </w:rPr>
        <w:t xml:space="preserve">3. Журнал регистрации поступивших обращений по разрешению конфликтных ситуаций </w:t>
      </w:r>
    </w:p>
    <w:p w:rsidR="00521426" w:rsidRPr="00F04709" w:rsidRDefault="00521426" w:rsidP="00B71A7A">
      <w:pPr>
        <w:pStyle w:val="Default"/>
        <w:spacing w:after="27"/>
        <w:jc w:val="both"/>
        <w:rPr>
          <w:color w:val="auto"/>
        </w:rPr>
      </w:pPr>
      <w:r w:rsidRPr="00F04709">
        <w:rPr>
          <w:color w:val="auto"/>
        </w:rPr>
        <w:t xml:space="preserve">4. Регистрационная карточка конфликтной ситуации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rPr>
          <w:color w:val="auto"/>
        </w:rPr>
        <w:t xml:space="preserve">5. Примирительный договор.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</w:p>
    <w:p w:rsidR="00521426" w:rsidRPr="00F04709" w:rsidRDefault="00521426" w:rsidP="00B71A7A">
      <w:pPr>
        <w:pStyle w:val="Default"/>
        <w:jc w:val="both"/>
        <w:rPr>
          <w:color w:val="auto"/>
        </w:rPr>
      </w:pPr>
    </w:p>
    <w:p w:rsidR="00521426" w:rsidRPr="00F04709" w:rsidRDefault="00521426" w:rsidP="00B71A7A">
      <w:pPr>
        <w:pStyle w:val="Default"/>
        <w:jc w:val="right"/>
        <w:rPr>
          <w:color w:val="auto"/>
        </w:rPr>
      </w:pPr>
      <w:r w:rsidRPr="00F04709">
        <w:rPr>
          <w:color w:val="auto"/>
        </w:rPr>
        <w:t>Приложение 3.</w:t>
      </w:r>
    </w:p>
    <w:p w:rsidR="00521426" w:rsidRPr="00F04709" w:rsidRDefault="00521426" w:rsidP="00B71A7A">
      <w:pPr>
        <w:pStyle w:val="Default"/>
        <w:jc w:val="both"/>
        <w:rPr>
          <w:b/>
          <w:bCs/>
          <w:color w:val="auto"/>
        </w:rPr>
      </w:pPr>
      <w:r w:rsidRPr="00F04709">
        <w:rPr>
          <w:b/>
          <w:bCs/>
          <w:color w:val="auto"/>
        </w:rPr>
        <w:t>Журнал регистрации конфликтных ситуаций</w:t>
      </w:r>
    </w:p>
    <w:p w:rsidR="00521426" w:rsidRPr="00F04709" w:rsidRDefault="00521426" w:rsidP="00B71A7A">
      <w:pPr>
        <w:pStyle w:val="Default"/>
        <w:jc w:val="both"/>
        <w:rPr>
          <w:b/>
          <w:bCs/>
          <w:color w:val="auto"/>
        </w:rPr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97"/>
        <w:gridCol w:w="1344"/>
        <w:gridCol w:w="1639"/>
        <w:gridCol w:w="1481"/>
        <w:gridCol w:w="1393"/>
        <w:gridCol w:w="2182"/>
        <w:gridCol w:w="1712"/>
      </w:tblGrid>
      <w:tr w:rsidR="00521426" w:rsidRPr="00BD6D98" w:rsidTr="00BD6D98">
        <w:tc>
          <w:tcPr>
            <w:tcW w:w="709" w:type="dxa"/>
          </w:tcPr>
          <w:p w:rsidR="00521426" w:rsidRPr="00BD6D98" w:rsidRDefault="00521426" w:rsidP="00BD6D98">
            <w:pPr>
              <w:pStyle w:val="Default"/>
              <w:jc w:val="both"/>
              <w:rPr>
                <w:color w:val="auto"/>
              </w:rPr>
            </w:pPr>
            <w:r w:rsidRPr="00BD6D98">
              <w:t>№</w:t>
            </w:r>
          </w:p>
        </w:tc>
        <w:tc>
          <w:tcPr>
            <w:tcW w:w="1297" w:type="dxa"/>
          </w:tcPr>
          <w:p w:rsidR="00521426" w:rsidRPr="00BD6D98" w:rsidRDefault="00521426" w:rsidP="00BD6D98">
            <w:pPr>
              <w:pStyle w:val="Default"/>
              <w:jc w:val="both"/>
              <w:rPr>
                <w:color w:val="auto"/>
              </w:rPr>
            </w:pPr>
            <w:r w:rsidRPr="00BD6D98">
              <w:t>Дата обращения</w:t>
            </w:r>
          </w:p>
        </w:tc>
        <w:tc>
          <w:tcPr>
            <w:tcW w:w="1680" w:type="dxa"/>
          </w:tcPr>
          <w:p w:rsidR="00521426" w:rsidRPr="00BD6D98" w:rsidRDefault="00521426" w:rsidP="00BD6D98">
            <w:pPr>
              <w:pStyle w:val="Default"/>
              <w:jc w:val="both"/>
              <w:rPr>
                <w:color w:val="auto"/>
              </w:rPr>
            </w:pPr>
            <w:r w:rsidRPr="00BD6D98">
              <w:t>Участники конфликтной ситуации (Ф.И.О., возраст)</w:t>
            </w:r>
          </w:p>
        </w:tc>
        <w:tc>
          <w:tcPr>
            <w:tcW w:w="1428" w:type="dxa"/>
          </w:tcPr>
          <w:p w:rsidR="00521426" w:rsidRPr="00BD6D98" w:rsidRDefault="00521426" w:rsidP="00BD6D98">
            <w:pPr>
              <w:pStyle w:val="Default"/>
              <w:jc w:val="both"/>
              <w:rPr>
                <w:color w:val="auto"/>
              </w:rPr>
            </w:pPr>
            <w:r w:rsidRPr="00BD6D98">
              <w:t>Содержание конфликта</w:t>
            </w:r>
          </w:p>
        </w:tc>
        <w:tc>
          <w:tcPr>
            <w:tcW w:w="1344" w:type="dxa"/>
          </w:tcPr>
          <w:p w:rsidR="00521426" w:rsidRPr="00BD6D98" w:rsidRDefault="00521426" w:rsidP="00BD6D98">
            <w:pPr>
              <w:pStyle w:val="Default"/>
              <w:jc w:val="both"/>
              <w:rPr>
                <w:color w:val="auto"/>
              </w:rPr>
            </w:pPr>
            <w:r w:rsidRPr="00BD6D98">
              <w:t>Медиатор (Ф.И.О., класс, должность)</w:t>
            </w:r>
          </w:p>
        </w:tc>
        <w:tc>
          <w:tcPr>
            <w:tcW w:w="2100" w:type="dxa"/>
          </w:tcPr>
          <w:p w:rsidR="00521426" w:rsidRPr="00BD6D98" w:rsidRDefault="00521426" w:rsidP="00BD6D98">
            <w:pPr>
              <w:pStyle w:val="Default"/>
              <w:jc w:val="both"/>
            </w:pPr>
            <w:r w:rsidRPr="00BD6D98">
              <w:t xml:space="preserve">Содержание восстановительной работы </w:t>
            </w:r>
          </w:p>
          <w:p w:rsidR="00521426" w:rsidRPr="00BD6D98" w:rsidRDefault="00521426" w:rsidP="00BD6D98">
            <w:pPr>
              <w:pStyle w:val="Default"/>
              <w:jc w:val="both"/>
              <w:rPr>
                <w:color w:val="auto"/>
              </w:rPr>
            </w:pPr>
            <w:r w:rsidRPr="00BD6D98">
              <w:t>(программа медиации)</w:t>
            </w:r>
          </w:p>
        </w:tc>
        <w:tc>
          <w:tcPr>
            <w:tcW w:w="1790" w:type="dxa"/>
          </w:tcPr>
          <w:p w:rsidR="00521426" w:rsidRPr="00BD6D98" w:rsidRDefault="00521426" w:rsidP="00BD6D98">
            <w:pPr>
              <w:pStyle w:val="Default"/>
              <w:jc w:val="both"/>
            </w:pPr>
            <w:r w:rsidRPr="00BD6D98">
              <w:t xml:space="preserve">Результат работы </w:t>
            </w:r>
          </w:p>
          <w:p w:rsidR="00521426" w:rsidRPr="00BD6D98" w:rsidRDefault="00521426" w:rsidP="00BD6D98">
            <w:pPr>
              <w:pStyle w:val="Default"/>
              <w:jc w:val="both"/>
              <w:rPr>
                <w:color w:val="auto"/>
              </w:rPr>
            </w:pPr>
            <w:r w:rsidRPr="00BD6D98">
              <w:t>(какая проведенная программа (или что удалось провести и почему не завершилось)</w:t>
            </w:r>
          </w:p>
        </w:tc>
      </w:tr>
      <w:tr w:rsidR="00521426" w:rsidRPr="00BD6D98" w:rsidTr="00BD6D98">
        <w:tc>
          <w:tcPr>
            <w:tcW w:w="709" w:type="dxa"/>
          </w:tcPr>
          <w:p w:rsidR="00521426" w:rsidRPr="00BD6D98" w:rsidRDefault="00521426" w:rsidP="00BD6D98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297" w:type="dxa"/>
          </w:tcPr>
          <w:p w:rsidR="00521426" w:rsidRPr="00BD6D98" w:rsidRDefault="00521426" w:rsidP="00BD6D98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680" w:type="dxa"/>
          </w:tcPr>
          <w:p w:rsidR="00521426" w:rsidRPr="00BD6D98" w:rsidRDefault="00521426" w:rsidP="00BD6D98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428" w:type="dxa"/>
          </w:tcPr>
          <w:p w:rsidR="00521426" w:rsidRPr="00BD6D98" w:rsidRDefault="00521426" w:rsidP="00BD6D98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344" w:type="dxa"/>
          </w:tcPr>
          <w:p w:rsidR="00521426" w:rsidRPr="00BD6D98" w:rsidRDefault="00521426" w:rsidP="00BD6D98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2100" w:type="dxa"/>
          </w:tcPr>
          <w:p w:rsidR="00521426" w:rsidRPr="00BD6D98" w:rsidRDefault="00521426" w:rsidP="00BD6D98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790" w:type="dxa"/>
          </w:tcPr>
          <w:p w:rsidR="00521426" w:rsidRPr="00BD6D98" w:rsidRDefault="00521426" w:rsidP="00BD6D98">
            <w:pPr>
              <w:pStyle w:val="Default"/>
              <w:jc w:val="both"/>
              <w:rPr>
                <w:color w:val="auto"/>
              </w:rPr>
            </w:pPr>
          </w:p>
        </w:tc>
      </w:tr>
    </w:tbl>
    <w:p w:rsidR="00521426" w:rsidRPr="00F04709" w:rsidRDefault="00521426" w:rsidP="00B71A7A">
      <w:pPr>
        <w:pStyle w:val="Default"/>
        <w:jc w:val="both"/>
        <w:rPr>
          <w:color w:val="auto"/>
        </w:rPr>
      </w:pPr>
    </w:p>
    <w:p w:rsidR="00521426" w:rsidRPr="00F04709" w:rsidRDefault="00521426" w:rsidP="00B71A7A">
      <w:pPr>
        <w:pStyle w:val="Default"/>
        <w:jc w:val="both"/>
        <w:rPr>
          <w:color w:val="auto"/>
        </w:rPr>
      </w:pPr>
    </w:p>
    <w:p w:rsidR="00521426" w:rsidRPr="00F04709" w:rsidRDefault="00521426" w:rsidP="00B71A7A">
      <w:pPr>
        <w:pStyle w:val="Default"/>
        <w:jc w:val="right"/>
        <w:rPr>
          <w:color w:val="auto"/>
        </w:rPr>
      </w:pPr>
      <w:r w:rsidRPr="00F04709">
        <w:rPr>
          <w:color w:val="auto"/>
        </w:rPr>
        <w:t>Приложение 4.</w:t>
      </w:r>
    </w:p>
    <w:p w:rsidR="00521426" w:rsidRPr="00F04709" w:rsidRDefault="00521426" w:rsidP="00B71A7A">
      <w:pPr>
        <w:jc w:val="both"/>
        <w:rPr>
          <w:rFonts w:ascii="Times New Roman" w:hAnsi="Times New Roman"/>
          <w:sz w:val="24"/>
          <w:szCs w:val="24"/>
        </w:rPr>
      </w:pPr>
    </w:p>
    <w:p w:rsidR="00521426" w:rsidRPr="00F04709" w:rsidRDefault="00521426" w:rsidP="00B71A7A">
      <w:pPr>
        <w:pStyle w:val="Default"/>
        <w:jc w:val="both"/>
      </w:pPr>
      <w:r w:rsidRPr="00F04709">
        <w:rPr>
          <w:b/>
          <w:bCs/>
        </w:rPr>
        <w:t>Регистрационная карточка № __</w:t>
      </w:r>
    </w:p>
    <w:p w:rsidR="00521426" w:rsidRPr="00F04709" w:rsidRDefault="00521426" w:rsidP="00B71A7A">
      <w:pPr>
        <w:pStyle w:val="Default"/>
        <w:jc w:val="both"/>
      </w:pPr>
      <w:r w:rsidRPr="00F04709">
        <w:rPr>
          <w:b/>
          <w:bCs/>
        </w:rPr>
        <w:t xml:space="preserve">Дата_________________________________________________________________________ </w:t>
      </w:r>
    </w:p>
    <w:p w:rsidR="00521426" w:rsidRPr="00F04709" w:rsidRDefault="00521426" w:rsidP="00B71A7A">
      <w:pPr>
        <w:pStyle w:val="Default"/>
        <w:jc w:val="both"/>
      </w:pPr>
      <w:r w:rsidRPr="00F04709">
        <w:rPr>
          <w:b/>
          <w:bCs/>
        </w:rPr>
        <w:t xml:space="preserve">1. Ведущий программы________________________________________________________ </w:t>
      </w:r>
    </w:p>
    <w:p w:rsidR="00521426" w:rsidRPr="00F04709" w:rsidRDefault="00521426" w:rsidP="00B71A7A">
      <w:pPr>
        <w:pStyle w:val="Default"/>
        <w:jc w:val="both"/>
      </w:pPr>
      <w:r w:rsidRPr="00F04709">
        <w:rPr>
          <w:b/>
          <w:bCs/>
        </w:rPr>
        <w:t xml:space="preserve">2. Источник информации об участниках конфликтной ситуации 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1. личное обращение 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2. свидетели ситуации 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3. родители (законные представители), другие члены семьи 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4. «почтовый ящик» 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5. информация из другого учреждения 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6. информация из ПДН ОВД 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7. другое </w:t>
      </w:r>
    </w:p>
    <w:p w:rsidR="00521426" w:rsidRPr="00F04709" w:rsidRDefault="00521426" w:rsidP="00B71A7A">
      <w:pPr>
        <w:pStyle w:val="Default"/>
        <w:jc w:val="both"/>
        <w:rPr>
          <w:b/>
          <w:bCs/>
        </w:rPr>
      </w:pPr>
      <w:r w:rsidRPr="00F04709">
        <w:rPr>
          <w:b/>
          <w:bCs/>
        </w:rPr>
        <w:t>Ф.И.О., передавшего информацию_____________________________________________</w:t>
      </w:r>
    </w:p>
    <w:p w:rsidR="00521426" w:rsidRPr="00F04709" w:rsidRDefault="00521426" w:rsidP="00B71A7A">
      <w:pPr>
        <w:pStyle w:val="Default"/>
        <w:jc w:val="both"/>
        <w:rPr>
          <w:b/>
          <w:bCs/>
        </w:rPr>
      </w:pPr>
    </w:p>
    <w:p w:rsidR="00521426" w:rsidRPr="00F04709" w:rsidRDefault="00521426" w:rsidP="00B71A7A">
      <w:pPr>
        <w:pStyle w:val="Default"/>
        <w:jc w:val="both"/>
        <w:rPr>
          <w:b/>
          <w:bCs/>
        </w:rPr>
      </w:pPr>
      <w:r w:rsidRPr="00F04709">
        <w:rPr>
          <w:b/>
          <w:bCs/>
        </w:rPr>
        <w:t>2. Информация об участниках конфликта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5"/>
        <w:gridCol w:w="4786"/>
      </w:tblGrid>
      <w:tr w:rsidR="00521426" w:rsidRPr="00BD6D98" w:rsidTr="00BD6D98">
        <w:tc>
          <w:tcPr>
            <w:tcW w:w="4785" w:type="dxa"/>
          </w:tcPr>
          <w:p w:rsidR="00521426" w:rsidRPr="00BD6D98" w:rsidRDefault="00521426" w:rsidP="00BD6D98">
            <w:pPr>
              <w:pStyle w:val="Default"/>
              <w:jc w:val="both"/>
              <w:rPr>
                <w:b/>
                <w:bCs/>
              </w:rPr>
            </w:pPr>
            <w:r w:rsidRPr="00BD6D98">
              <w:t>«Обидчик»</w:t>
            </w:r>
          </w:p>
        </w:tc>
        <w:tc>
          <w:tcPr>
            <w:tcW w:w="4786" w:type="dxa"/>
          </w:tcPr>
          <w:p w:rsidR="00521426" w:rsidRPr="00BD6D98" w:rsidRDefault="00521426" w:rsidP="00BD6D98">
            <w:pPr>
              <w:pStyle w:val="Default"/>
              <w:jc w:val="both"/>
            </w:pPr>
            <w:r w:rsidRPr="00BD6D98">
              <w:t xml:space="preserve">«Жертва» </w:t>
            </w:r>
          </w:p>
        </w:tc>
      </w:tr>
      <w:tr w:rsidR="00521426" w:rsidRPr="00BD6D98" w:rsidTr="00BD6D98">
        <w:tc>
          <w:tcPr>
            <w:tcW w:w="4785" w:type="dxa"/>
          </w:tcPr>
          <w:p w:rsidR="00521426" w:rsidRPr="00BD6D98" w:rsidRDefault="00521426" w:rsidP="00BD6D98">
            <w:pPr>
              <w:pStyle w:val="Default"/>
              <w:jc w:val="both"/>
            </w:pPr>
            <w:r w:rsidRPr="00BD6D98">
              <w:t xml:space="preserve">Ф.И.О. </w:t>
            </w:r>
          </w:p>
        </w:tc>
        <w:tc>
          <w:tcPr>
            <w:tcW w:w="4786" w:type="dxa"/>
          </w:tcPr>
          <w:p w:rsidR="00521426" w:rsidRPr="00BD6D98" w:rsidRDefault="00521426" w:rsidP="00BD6D98">
            <w:pPr>
              <w:pStyle w:val="Default"/>
              <w:jc w:val="both"/>
            </w:pPr>
            <w:r w:rsidRPr="00BD6D98">
              <w:t xml:space="preserve">Ф.И.О. </w:t>
            </w:r>
          </w:p>
        </w:tc>
      </w:tr>
      <w:tr w:rsidR="00521426" w:rsidRPr="00BD6D98" w:rsidTr="00BD6D98">
        <w:tc>
          <w:tcPr>
            <w:tcW w:w="4785" w:type="dxa"/>
          </w:tcPr>
          <w:p w:rsidR="00521426" w:rsidRPr="00BD6D98" w:rsidRDefault="00521426" w:rsidP="00BD6D98">
            <w:pPr>
              <w:pStyle w:val="Default"/>
              <w:jc w:val="both"/>
            </w:pPr>
            <w:r w:rsidRPr="00BD6D98">
              <w:t xml:space="preserve">Возраст </w:t>
            </w:r>
          </w:p>
        </w:tc>
        <w:tc>
          <w:tcPr>
            <w:tcW w:w="4786" w:type="dxa"/>
          </w:tcPr>
          <w:p w:rsidR="00521426" w:rsidRPr="00BD6D98" w:rsidRDefault="00521426" w:rsidP="00BD6D98">
            <w:pPr>
              <w:pStyle w:val="Default"/>
              <w:jc w:val="both"/>
            </w:pPr>
            <w:r w:rsidRPr="00BD6D98">
              <w:t xml:space="preserve">Возраст </w:t>
            </w:r>
          </w:p>
        </w:tc>
      </w:tr>
      <w:tr w:rsidR="00521426" w:rsidRPr="00BD6D98" w:rsidTr="00BD6D98">
        <w:tc>
          <w:tcPr>
            <w:tcW w:w="4785" w:type="dxa"/>
          </w:tcPr>
          <w:p w:rsidR="00521426" w:rsidRPr="00BD6D98" w:rsidRDefault="00521426" w:rsidP="00BD6D98">
            <w:pPr>
              <w:pStyle w:val="Default"/>
              <w:jc w:val="both"/>
            </w:pPr>
            <w:r w:rsidRPr="00BD6D98">
              <w:t xml:space="preserve">Адрес, телефон </w:t>
            </w:r>
          </w:p>
        </w:tc>
        <w:tc>
          <w:tcPr>
            <w:tcW w:w="4786" w:type="dxa"/>
          </w:tcPr>
          <w:p w:rsidR="00521426" w:rsidRPr="00BD6D98" w:rsidRDefault="00521426" w:rsidP="00BD6D98">
            <w:pPr>
              <w:pStyle w:val="Default"/>
              <w:jc w:val="both"/>
            </w:pPr>
            <w:r w:rsidRPr="00BD6D98">
              <w:t xml:space="preserve">Адрес, телефон </w:t>
            </w:r>
          </w:p>
        </w:tc>
      </w:tr>
      <w:tr w:rsidR="00521426" w:rsidRPr="00BD6D98" w:rsidTr="00BD6D98">
        <w:tc>
          <w:tcPr>
            <w:tcW w:w="4785" w:type="dxa"/>
          </w:tcPr>
          <w:p w:rsidR="00521426" w:rsidRPr="00BD6D98" w:rsidRDefault="00521426" w:rsidP="00BD6D98">
            <w:pPr>
              <w:pStyle w:val="Default"/>
              <w:jc w:val="both"/>
            </w:pPr>
            <w:r w:rsidRPr="00BD6D98">
              <w:t xml:space="preserve">Место учебы </w:t>
            </w:r>
          </w:p>
        </w:tc>
        <w:tc>
          <w:tcPr>
            <w:tcW w:w="4786" w:type="dxa"/>
          </w:tcPr>
          <w:p w:rsidR="00521426" w:rsidRPr="00BD6D98" w:rsidRDefault="00521426" w:rsidP="00BD6D98">
            <w:pPr>
              <w:pStyle w:val="Default"/>
              <w:jc w:val="both"/>
            </w:pPr>
            <w:r w:rsidRPr="00BD6D98">
              <w:t xml:space="preserve">Место учебы </w:t>
            </w:r>
          </w:p>
        </w:tc>
      </w:tr>
    </w:tbl>
    <w:p w:rsidR="00521426" w:rsidRPr="00F04709" w:rsidRDefault="00521426" w:rsidP="00B71A7A">
      <w:pPr>
        <w:pStyle w:val="Default"/>
        <w:jc w:val="both"/>
        <w:rPr>
          <w:b/>
          <w:bCs/>
        </w:rPr>
      </w:pPr>
    </w:p>
    <w:p w:rsidR="00521426" w:rsidRPr="00F04709" w:rsidRDefault="00521426" w:rsidP="00B71A7A">
      <w:pPr>
        <w:pStyle w:val="Default"/>
        <w:jc w:val="both"/>
      </w:pPr>
      <w:r w:rsidRPr="00F04709">
        <w:rPr>
          <w:b/>
          <w:bCs/>
        </w:rPr>
        <w:t xml:space="preserve">Другие участники ситуации 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Ф.И.О._______________________________________________________________________ 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Отношение к ситуации _________________________________________________________ 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Контакт, информация__________________________________________________________ 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_____________________________________________________________________________ </w:t>
      </w:r>
    </w:p>
    <w:p w:rsidR="00521426" w:rsidRPr="00F04709" w:rsidRDefault="00521426" w:rsidP="00B71A7A">
      <w:pPr>
        <w:pStyle w:val="Default"/>
        <w:jc w:val="both"/>
      </w:pPr>
      <w:r w:rsidRPr="00F04709">
        <w:rPr>
          <w:b/>
          <w:bCs/>
        </w:rPr>
        <w:t xml:space="preserve">3. Тип конфликта </w:t>
      </w:r>
      <w:r w:rsidRPr="00F04709">
        <w:t xml:space="preserve">(можно выбрать только один вариант): 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- несовершеннолетний (н/л) - н/л 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- н/л - родитель, родственник (внутрисемейный конфликт) 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- н/л - учитель, специалист 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- н/л - другой взрослый 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- н/л - группа н/л 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- группа н/л - группа н/л 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- группа н/л - учитель </w:t>
      </w:r>
    </w:p>
    <w:p w:rsidR="00521426" w:rsidRPr="00F04709" w:rsidRDefault="00521426" w:rsidP="00B71A7A">
      <w:pPr>
        <w:pStyle w:val="Default"/>
        <w:jc w:val="both"/>
      </w:pPr>
      <w:r w:rsidRPr="00F04709">
        <w:t>- учитель, специалист – родитель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- учитель, специалист - группа родителей 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- родитель - администрация учреждения 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- группа родителей - администрация учреждения 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- другое </w:t>
      </w:r>
    </w:p>
    <w:p w:rsidR="00521426" w:rsidRPr="00F04709" w:rsidRDefault="00521426" w:rsidP="00B71A7A">
      <w:pPr>
        <w:pStyle w:val="Default"/>
        <w:jc w:val="both"/>
      </w:pPr>
      <w:r w:rsidRPr="00F04709">
        <w:rPr>
          <w:b/>
          <w:bCs/>
        </w:rPr>
        <w:t xml:space="preserve">4. Характер конфликта: 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• не криминальные (обида, недопонимание, ссора и т.п.) </w:t>
      </w:r>
    </w:p>
    <w:p w:rsidR="00521426" w:rsidRPr="00F04709" w:rsidRDefault="00521426" w:rsidP="00B71A7A">
      <w:pPr>
        <w:pStyle w:val="Default"/>
        <w:jc w:val="both"/>
      </w:pPr>
      <w:r w:rsidRPr="00F04709">
        <w:rPr>
          <w:b/>
          <w:bCs/>
        </w:rPr>
        <w:t xml:space="preserve">5. Тип программы </w:t>
      </w:r>
      <w:r w:rsidRPr="00F04709">
        <w:t xml:space="preserve">(можно выбрать только один вариант): 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1. программа примирения (не между родственниками) 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2. программа примирения в семье 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3. семейная конференция (с участием членов расширенной семьи) 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4. программа заглаживания вреда 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5. школьная конференция 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6. «круг заботы» (с участием специалистов) </w:t>
      </w:r>
    </w:p>
    <w:p w:rsidR="00521426" w:rsidRPr="00F04709" w:rsidRDefault="00521426" w:rsidP="00B71A7A">
      <w:pPr>
        <w:pStyle w:val="Default"/>
        <w:jc w:val="both"/>
      </w:pPr>
      <w:r w:rsidRPr="00F04709">
        <w:rPr>
          <w:b/>
          <w:bCs/>
        </w:rPr>
        <w:t xml:space="preserve">6. Опыт проведения восстановительных программ для сторон конфликта 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(можно выбрать только один вариант): 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- ни для одной из сторон восстановительная программа не проводилась (до этого) 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- для одной из сторон восстановительная программа проводилась (до этого) 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- для разрешения конфликта между этими сторонами восстановительная программа проводилась 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(до этого). </w:t>
      </w:r>
    </w:p>
    <w:p w:rsidR="00521426" w:rsidRPr="00F04709" w:rsidRDefault="00521426" w:rsidP="00B71A7A">
      <w:pPr>
        <w:pStyle w:val="Default"/>
        <w:jc w:val="both"/>
      </w:pPr>
      <w:r w:rsidRPr="00F04709">
        <w:rPr>
          <w:b/>
          <w:bCs/>
        </w:rPr>
        <w:t xml:space="preserve">7. Информация о ситуации </w:t>
      </w:r>
    </w:p>
    <w:p w:rsidR="00521426" w:rsidRPr="00F04709" w:rsidRDefault="00521426" w:rsidP="00B71A7A">
      <w:pPr>
        <w:pStyle w:val="Default"/>
        <w:jc w:val="both"/>
      </w:pPr>
      <w:r w:rsidRPr="00F04709">
        <w:rPr>
          <w:b/>
          <w:bCs/>
        </w:rPr>
        <w:t xml:space="preserve">Дата ситуации______________________________________________________________ </w:t>
      </w:r>
    </w:p>
    <w:p w:rsidR="00521426" w:rsidRPr="00F04709" w:rsidRDefault="00521426" w:rsidP="00B71A7A">
      <w:pPr>
        <w:pStyle w:val="Default"/>
        <w:jc w:val="both"/>
      </w:pPr>
      <w:r w:rsidRPr="00F04709">
        <w:rPr>
          <w:b/>
          <w:bCs/>
        </w:rPr>
        <w:t xml:space="preserve">Дата передачи дела ведущему________________________________________________ </w:t>
      </w:r>
    </w:p>
    <w:p w:rsidR="00521426" w:rsidRPr="00F04709" w:rsidRDefault="00521426" w:rsidP="00B71A7A">
      <w:pPr>
        <w:pStyle w:val="Default"/>
        <w:jc w:val="both"/>
      </w:pPr>
      <w:r w:rsidRPr="00F04709">
        <w:rPr>
          <w:b/>
          <w:bCs/>
        </w:rPr>
        <w:t xml:space="preserve">Фабула ситуации ___________________________________________________________ </w:t>
      </w:r>
    </w:p>
    <w:p w:rsidR="00521426" w:rsidRPr="00F04709" w:rsidRDefault="00521426" w:rsidP="00B71A7A">
      <w:pPr>
        <w:pStyle w:val="Default"/>
        <w:jc w:val="both"/>
      </w:pPr>
      <w:r w:rsidRPr="00F04709">
        <w:rPr>
          <w:b/>
          <w:bCs/>
        </w:rPr>
        <w:t xml:space="preserve">Попытки решения ситуации, последствия ситуации___________________________ </w:t>
      </w:r>
    </w:p>
    <w:p w:rsidR="00521426" w:rsidRPr="00F04709" w:rsidRDefault="00521426" w:rsidP="00B71A7A">
      <w:pPr>
        <w:pStyle w:val="Default"/>
        <w:jc w:val="both"/>
      </w:pPr>
      <w:r w:rsidRPr="00F04709">
        <w:rPr>
          <w:b/>
          <w:bCs/>
        </w:rPr>
        <w:t xml:space="preserve">Дополнительная информация для ведущего </w:t>
      </w:r>
    </w:p>
    <w:p w:rsidR="00521426" w:rsidRPr="00F04709" w:rsidRDefault="00521426" w:rsidP="00B71A7A">
      <w:pPr>
        <w:pStyle w:val="Default"/>
        <w:jc w:val="both"/>
      </w:pPr>
      <w:r w:rsidRPr="00F04709">
        <w:rPr>
          <w:b/>
          <w:bCs/>
        </w:rPr>
        <w:t xml:space="preserve">8. Результат программы: 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- примирение сторон: 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- разрешение ситуации без примирительной встречи 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- ситуация не изменилась 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- углубление конфликта </w:t>
      </w:r>
    </w:p>
    <w:p w:rsidR="00521426" w:rsidRPr="00F04709" w:rsidRDefault="00521426" w:rsidP="00B71A7A">
      <w:pPr>
        <w:pStyle w:val="Default"/>
        <w:jc w:val="both"/>
      </w:pPr>
      <w:r w:rsidRPr="00F04709">
        <w:rPr>
          <w:b/>
          <w:bCs/>
        </w:rPr>
        <w:t xml:space="preserve">9. Причина, по которой восстановительная программа не имела положительного результата </w:t>
      </w:r>
    </w:p>
    <w:p w:rsidR="00521426" w:rsidRPr="00F04709" w:rsidRDefault="00521426" w:rsidP="00B71A7A">
      <w:pPr>
        <w:pStyle w:val="Default"/>
        <w:jc w:val="both"/>
      </w:pPr>
      <w:r w:rsidRPr="00F04709">
        <w:rPr>
          <w:b/>
          <w:bCs/>
        </w:rPr>
        <w:t xml:space="preserve">(т.е. ситуация не изменилась либо произошло углубление конфликта): 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- участники ситуаций отказались от участия в восстановительной программе 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- участники ситуаций отказались от участия в примирительной встрече </w:t>
      </w:r>
    </w:p>
    <w:p w:rsidR="00521426" w:rsidRPr="00F04709" w:rsidRDefault="00521426" w:rsidP="00B71A7A">
      <w:pPr>
        <w:pStyle w:val="Default"/>
        <w:jc w:val="both"/>
        <w:rPr>
          <w:b/>
          <w:bCs/>
        </w:rPr>
      </w:pPr>
      <w:r w:rsidRPr="00F04709">
        <w:t>- иные причины</w:t>
      </w:r>
    </w:p>
    <w:p w:rsidR="00521426" w:rsidRPr="00F04709" w:rsidRDefault="00521426" w:rsidP="00B71A7A">
      <w:pPr>
        <w:pStyle w:val="Default"/>
        <w:jc w:val="both"/>
      </w:pPr>
      <w:r w:rsidRPr="00F04709">
        <w:rPr>
          <w:b/>
          <w:bCs/>
        </w:rPr>
        <w:t xml:space="preserve"> </w:t>
      </w:r>
    </w:p>
    <w:p w:rsidR="00521426" w:rsidRPr="00F04709" w:rsidRDefault="00521426" w:rsidP="00B71A7A">
      <w:pPr>
        <w:pStyle w:val="Default"/>
        <w:jc w:val="both"/>
      </w:pPr>
    </w:p>
    <w:p w:rsidR="00521426" w:rsidRPr="00F04709" w:rsidRDefault="00521426" w:rsidP="00B71A7A">
      <w:pPr>
        <w:pStyle w:val="Default"/>
        <w:jc w:val="both"/>
      </w:pPr>
      <w:r w:rsidRPr="00F04709">
        <w:t xml:space="preserve">Приложение 5. </w:t>
      </w:r>
    </w:p>
    <w:p w:rsidR="00521426" w:rsidRPr="00F04709" w:rsidRDefault="00521426" w:rsidP="00B71A7A">
      <w:pPr>
        <w:pStyle w:val="Default"/>
        <w:jc w:val="both"/>
      </w:pPr>
      <w:r w:rsidRPr="00F04709">
        <w:rPr>
          <w:b/>
          <w:bCs/>
        </w:rPr>
        <w:t xml:space="preserve">Примирительный договор </w:t>
      </w:r>
    </w:p>
    <w:p w:rsidR="00521426" w:rsidRPr="00F04709" w:rsidRDefault="00521426" w:rsidP="00F04709">
      <w:pPr>
        <w:pStyle w:val="Default"/>
      </w:pPr>
      <w:r w:rsidRPr="00F04709">
        <w:t xml:space="preserve">Ф.И.О. первой стороны ________________________________________________________________ </w:t>
      </w:r>
    </w:p>
    <w:p w:rsidR="00521426" w:rsidRPr="00F04709" w:rsidRDefault="00521426" w:rsidP="00F04709">
      <w:pPr>
        <w:pStyle w:val="Default"/>
      </w:pPr>
      <w:r w:rsidRPr="00F04709">
        <w:t xml:space="preserve">Ф.И.О. первой стороны ________________________________________________________________ </w:t>
      </w:r>
    </w:p>
    <w:p w:rsidR="00521426" w:rsidRDefault="00521426" w:rsidP="00F04709">
      <w:pPr>
        <w:pStyle w:val="Default"/>
      </w:pPr>
      <w:r w:rsidRPr="00F04709">
        <w:t xml:space="preserve">Содержание конфликта ________________________________________________________________ </w:t>
      </w:r>
    </w:p>
    <w:p w:rsidR="00521426" w:rsidRPr="00F04709" w:rsidRDefault="00521426" w:rsidP="00F04709">
      <w:pPr>
        <w:pStyle w:val="Default"/>
      </w:pPr>
      <w:r w:rsidRPr="00F04709">
        <w:t xml:space="preserve">Дата ___________ </w:t>
      </w:r>
    </w:p>
    <w:p w:rsidR="00521426" w:rsidRPr="00F04709" w:rsidRDefault="00521426" w:rsidP="00F04709">
      <w:pPr>
        <w:pStyle w:val="Default"/>
      </w:pPr>
      <w:r w:rsidRPr="00F04709">
        <w:t xml:space="preserve">1. Мы встретились, выслушали рассказы друг друга о конфликтной ситуации (как факты, так и чувства) и пришли к взаимному согласию, что несправедливость/правонарушение имело место </w:t>
      </w:r>
    </w:p>
    <w:p w:rsidR="00521426" w:rsidRPr="00F04709" w:rsidRDefault="00521426" w:rsidP="00F04709">
      <w:pPr>
        <w:pStyle w:val="Default"/>
      </w:pPr>
      <w:r w:rsidRPr="00F04709">
        <w:t xml:space="preserve">2. Мы обсудили конфликт и договорились следующим образом исправить происшедший между нами инцидент______________________________________________________________ _____________________________________________________________________________ _____________________________________________________________________________ _____________________________________________________________________________ </w:t>
      </w:r>
    </w:p>
    <w:p w:rsidR="00521426" w:rsidRPr="00F04709" w:rsidRDefault="00521426" w:rsidP="00F04709">
      <w:pPr>
        <w:pStyle w:val="Default"/>
      </w:pPr>
      <w:r w:rsidRPr="00F04709">
        <w:t xml:space="preserve">3. Восстановление справедливости. Мы договорились: ____________________________________________________________________________________________________________________________________________________________________ </w:t>
      </w:r>
    </w:p>
    <w:p w:rsidR="00521426" w:rsidRPr="00F04709" w:rsidRDefault="00521426" w:rsidP="00F04709">
      <w:pPr>
        <w:pStyle w:val="Default"/>
      </w:pPr>
      <w:r w:rsidRPr="00F04709">
        <w:t xml:space="preserve">4. Намерения в будущем: __________________________________________________________________________________________________________________________________________________________________________ 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5. Мы понимаем, что невыполнение условий данного договора в первую очередь приведет к нарушению нашего согласия и может привести к дисциплинарным, административным и другим действиям в отношении нарушителя или родителей правонарушителя. 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Подписи 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Участник ______________________                                     Участник ____________________ </w:t>
      </w:r>
    </w:p>
    <w:p w:rsidR="00521426" w:rsidRPr="00F04709" w:rsidRDefault="00521426" w:rsidP="00B71A7A">
      <w:pPr>
        <w:pStyle w:val="Default"/>
        <w:jc w:val="both"/>
        <w:rPr>
          <w:color w:val="auto"/>
        </w:rPr>
      </w:pPr>
      <w:r w:rsidRPr="00F04709">
        <w:t>Родитель/Попечитель ___________                                      Родитель/Попечитель___________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Ведущий _____________________                                        Ведущий ____________________ </w:t>
      </w:r>
    </w:p>
    <w:p w:rsidR="00521426" w:rsidRPr="00F04709" w:rsidRDefault="00521426" w:rsidP="00B71A7A">
      <w:pPr>
        <w:pStyle w:val="Default"/>
        <w:jc w:val="both"/>
      </w:pPr>
      <w:r w:rsidRPr="00F04709">
        <w:t xml:space="preserve">Другие свидетели ________________________________ _____________________________ </w:t>
      </w:r>
    </w:p>
    <w:p w:rsidR="00521426" w:rsidRPr="00F04709" w:rsidRDefault="00521426" w:rsidP="00B71A7A">
      <w:pPr>
        <w:jc w:val="both"/>
        <w:rPr>
          <w:rFonts w:ascii="Times New Roman" w:hAnsi="Times New Roman"/>
          <w:sz w:val="24"/>
          <w:szCs w:val="24"/>
        </w:rPr>
      </w:pPr>
      <w:r w:rsidRPr="00F04709">
        <w:rPr>
          <w:rFonts w:ascii="Times New Roman" w:hAnsi="Times New Roman"/>
          <w:sz w:val="24"/>
          <w:szCs w:val="24"/>
        </w:rPr>
        <w:t>Дата   ________________________________ _____________________________</w:t>
      </w:r>
    </w:p>
    <w:p w:rsidR="00521426" w:rsidRPr="00F04709" w:rsidRDefault="00521426" w:rsidP="00B71A7A">
      <w:pPr>
        <w:jc w:val="both"/>
        <w:rPr>
          <w:rFonts w:ascii="Times New Roman" w:hAnsi="Times New Roman"/>
          <w:sz w:val="24"/>
          <w:szCs w:val="24"/>
        </w:rPr>
      </w:pPr>
    </w:p>
    <w:sectPr w:rsidR="00521426" w:rsidRPr="00F04709" w:rsidSect="00DB42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85A5235"/>
    <w:multiLevelType w:val="hybridMultilevel"/>
    <w:tmpl w:val="5A0F4688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C14FFD3E"/>
    <w:multiLevelType w:val="hybridMultilevel"/>
    <w:tmpl w:val="C655CD67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D2BC45B9"/>
    <w:multiLevelType w:val="hybridMultilevel"/>
    <w:tmpl w:val="D2239354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ED090D10"/>
    <w:multiLevelType w:val="hybridMultilevel"/>
    <w:tmpl w:val="938CB7C5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A54B07D"/>
    <w:multiLevelType w:val="hybridMultilevel"/>
    <w:tmpl w:val="43308BD0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>
    <w:nsid w:val="1213251E"/>
    <w:multiLevelType w:val="hybridMultilevel"/>
    <w:tmpl w:val="E06BBEBB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338A08EF"/>
    <w:multiLevelType w:val="hybridMultilevel"/>
    <w:tmpl w:val="6D28B703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>
    <w:nsid w:val="3B53CCD5"/>
    <w:multiLevelType w:val="hybridMultilevel"/>
    <w:tmpl w:val="7109F721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>
    <w:nsid w:val="46204CCF"/>
    <w:multiLevelType w:val="hybridMultilevel"/>
    <w:tmpl w:val="2532CECF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8"/>
  </w:num>
  <w:num w:numId="6">
    <w:abstractNumId w:val="7"/>
  </w:num>
  <w:num w:numId="7">
    <w:abstractNumId w:val="6"/>
  </w:num>
  <w:num w:numId="8">
    <w:abstractNumId w:val="2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1A37"/>
    <w:rsid w:val="00005DEF"/>
    <w:rsid w:val="00042A8E"/>
    <w:rsid w:val="000D3933"/>
    <w:rsid w:val="001546C0"/>
    <w:rsid w:val="0016231D"/>
    <w:rsid w:val="00333227"/>
    <w:rsid w:val="00341A69"/>
    <w:rsid w:val="003C7D1F"/>
    <w:rsid w:val="00406D2B"/>
    <w:rsid w:val="00521426"/>
    <w:rsid w:val="00524144"/>
    <w:rsid w:val="009F1A37"/>
    <w:rsid w:val="00B141D5"/>
    <w:rsid w:val="00B71A7A"/>
    <w:rsid w:val="00BD6D98"/>
    <w:rsid w:val="00BF31C7"/>
    <w:rsid w:val="00DA71C7"/>
    <w:rsid w:val="00DB4275"/>
    <w:rsid w:val="00F04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275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9F1A3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eGrid">
    <w:name w:val="Table Grid"/>
    <w:basedOn w:val="TableNormal"/>
    <w:uiPriority w:val="99"/>
    <w:rsid w:val="00333227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154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546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7</Pages>
  <Words>2075</Words>
  <Characters>11833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2</cp:revision>
  <cp:lastPrinted>2015-02-26T04:22:00Z</cp:lastPrinted>
  <dcterms:created xsi:type="dcterms:W3CDTF">2015-12-29T07:01:00Z</dcterms:created>
  <dcterms:modified xsi:type="dcterms:W3CDTF">2015-12-29T07:01:00Z</dcterms:modified>
</cp:coreProperties>
</file>