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68" w:rsidRDefault="00990B68" w:rsidP="00355A6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 Муниципальные соревнования робототехнических устройств «РобоFight»</w:t>
      </w:r>
    </w:p>
    <w:p w:rsidR="00990B68" w:rsidRDefault="00990B68" w:rsidP="00355A68">
      <w:pPr>
        <w:ind w:firstLine="709"/>
        <w:jc w:val="center"/>
        <w:rPr>
          <w:sz w:val="28"/>
          <w:szCs w:val="28"/>
        </w:rPr>
      </w:pPr>
    </w:p>
    <w:p w:rsidR="00990B68" w:rsidRDefault="00990B68" w:rsidP="00AC3370">
      <w:pPr>
        <w:jc w:val="both"/>
        <w:rPr>
          <w:noProof/>
          <w:sz w:val="28"/>
          <w:szCs w:val="28"/>
        </w:rPr>
      </w:pPr>
    </w:p>
    <w:p w:rsidR="00990B68" w:rsidRDefault="00990B68" w:rsidP="00AC3370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i1025" type="#_x0000_t75" style="width:468pt;height:312pt;visibility:visible">
            <v:imagedata r:id="rId4" o:title=""/>
          </v:shape>
        </w:pict>
      </w:r>
    </w:p>
    <w:p w:rsidR="00990B68" w:rsidRDefault="00990B68" w:rsidP="00AC3370">
      <w:pPr>
        <w:jc w:val="both"/>
        <w:rPr>
          <w:sz w:val="28"/>
          <w:szCs w:val="28"/>
        </w:rPr>
      </w:pPr>
    </w:p>
    <w:p w:rsidR="00990B68" w:rsidRPr="00AC3370" w:rsidRDefault="00990B68" w:rsidP="00AC3370">
      <w:pPr>
        <w:jc w:val="both"/>
        <w:rPr>
          <w:sz w:val="28"/>
          <w:szCs w:val="28"/>
        </w:rPr>
      </w:pPr>
    </w:p>
    <w:p w:rsidR="00990B68" w:rsidRDefault="00990B68" w:rsidP="00A77A9B">
      <w:pPr>
        <w:jc w:val="both"/>
        <w:rPr>
          <w:b/>
          <w:sz w:val="28"/>
          <w:szCs w:val="28"/>
        </w:rPr>
      </w:pPr>
      <w:r w:rsidRPr="00EE007D">
        <w:rPr>
          <w:b/>
          <w:noProof/>
          <w:sz w:val="28"/>
          <w:szCs w:val="28"/>
        </w:rPr>
        <w:pict>
          <v:shape id="Рисунок 16" o:spid="_x0000_i1026" type="#_x0000_t75" style="width:468pt;height:312pt;visibility:visible">
            <v:imagedata r:id="rId5" o:title=""/>
          </v:shape>
        </w:pict>
      </w:r>
    </w:p>
    <w:p w:rsidR="00990B68" w:rsidRDefault="00990B68" w:rsidP="00A77A9B">
      <w:pPr>
        <w:jc w:val="both"/>
        <w:rPr>
          <w:b/>
          <w:sz w:val="28"/>
          <w:szCs w:val="28"/>
        </w:rPr>
      </w:pPr>
    </w:p>
    <w:p w:rsidR="00990B68" w:rsidRPr="00A77A9B" w:rsidRDefault="00990B68" w:rsidP="00A77A9B">
      <w:pPr>
        <w:jc w:val="both"/>
        <w:rPr>
          <w:b/>
          <w:sz w:val="28"/>
          <w:szCs w:val="28"/>
        </w:rPr>
      </w:pPr>
    </w:p>
    <w:p w:rsidR="00990B68" w:rsidRDefault="00990B68" w:rsidP="00DC037B">
      <w:pPr>
        <w:jc w:val="both"/>
        <w:rPr>
          <w:noProof/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18" o:spid="_x0000_i1027" type="#_x0000_t75" style="width:468pt;height:312pt;visibility:visible">
            <v:imagedata r:id="rId6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0" o:spid="_x0000_i1028" type="#_x0000_t75" style="width:468pt;height:312pt;visibility:visible">
            <v:imagedata r:id="rId7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1" o:spid="_x0000_i1029" type="#_x0000_t75" style="width:468pt;height:312pt;visibility:visible">
            <v:imagedata r:id="rId8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6" o:spid="_x0000_i1030" type="#_x0000_t75" style="width:468pt;height:312pt;visibility:visible">
            <v:imagedata r:id="rId9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9" o:spid="_x0000_i1031" type="#_x0000_t75" style="width:468pt;height:312pt;visibility:visible">
            <v:imagedata r:id="rId10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8" o:spid="_x0000_i1032" type="#_x0000_t75" style="width:468pt;height:312pt;visibility:visible">
            <v:imagedata r:id="rId11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30" o:spid="_x0000_i1033" type="#_x0000_t75" style="width:468pt;height:312pt;visibility:visible">
            <v:imagedata r:id="rId12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7" o:spid="_x0000_i1034" type="#_x0000_t75" style="width:468pt;height:312pt;visibility:visible">
            <v:imagedata r:id="rId13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31" o:spid="_x0000_i1035" type="#_x0000_t75" style="width:468pt;height:312pt;visibility:visible">
            <v:imagedata r:id="rId14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r w:rsidRPr="00EE007D">
        <w:rPr>
          <w:noProof/>
          <w:sz w:val="28"/>
          <w:szCs w:val="28"/>
        </w:rPr>
        <w:pict>
          <v:shape id="Рисунок 23" o:spid="_x0000_i1036" type="#_x0000_t75" style="width:468pt;height:312pt;visibility:visible">
            <v:imagedata r:id="rId15" o:title=""/>
          </v:shape>
        </w:pict>
      </w:r>
    </w:p>
    <w:p w:rsidR="00990B68" w:rsidRDefault="00990B68" w:rsidP="00DC037B">
      <w:pPr>
        <w:jc w:val="both"/>
        <w:rPr>
          <w:sz w:val="28"/>
          <w:szCs w:val="28"/>
        </w:rPr>
      </w:pPr>
    </w:p>
    <w:p w:rsidR="00990B68" w:rsidRDefault="00990B68" w:rsidP="00DC037B">
      <w:pPr>
        <w:jc w:val="both"/>
        <w:rPr>
          <w:noProof/>
          <w:sz w:val="28"/>
          <w:szCs w:val="28"/>
        </w:rPr>
      </w:pPr>
    </w:p>
    <w:p w:rsidR="00990B68" w:rsidRDefault="00990B68" w:rsidP="00DC037B">
      <w:pPr>
        <w:jc w:val="both"/>
        <w:rPr>
          <w:sz w:val="28"/>
          <w:szCs w:val="28"/>
        </w:rPr>
      </w:pPr>
      <w:bookmarkStart w:id="0" w:name="_GoBack"/>
      <w:bookmarkEnd w:id="0"/>
    </w:p>
    <w:sectPr w:rsidR="00990B68" w:rsidSect="00862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005E"/>
    <w:rsid w:val="0004184B"/>
    <w:rsid w:val="00115FFF"/>
    <w:rsid w:val="001E6192"/>
    <w:rsid w:val="002112E3"/>
    <w:rsid w:val="00262C99"/>
    <w:rsid w:val="00355A68"/>
    <w:rsid w:val="0041478B"/>
    <w:rsid w:val="00483054"/>
    <w:rsid w:val="006C2D04"/>
    <w:rsid w:val="006F677F"/>
    <w:rsid w:val="00785E10"/>
    <w:rsid w:val="00862F3D"/>
    <w:rsid w:val="00874CE0"/>
    <w:rsid w:val="008D005E"/>
    <w:rsid w:val="00990B68"/>
    <w:rsid w:val="00A709FE"/>
    <w:rsid w:val="00A77A9B"/>
    <w:rsid w:val="00AC3370"/>
    <w:rsid w:val="00AD7CF3"/>
    <w:rsid w:val="00C73C73"/>
    <w:rsid w:val="00D07EE4"/>
    <w:rsid w:val="00D90C4D"/>
    <w:rsid w:val="00DC037B"/>
    <w:rsid w:val="00EE007D"/>
    <w:rsid w:val="00F01754"/>
    <w:rsid w:val="00F23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A6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55A6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28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18</Words>
  <Characters>109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 Муниципальные соревнования робототехнических устройств «РобоFight»</dc:title>
  <dc:subject/>
  <dc:creator>Natasha</dc:creator>
  <cp:keywords/>
  <dc:description/>
  <cp:lastModifiedBy>administrator</cp:lastModifiedBy>
  <cp:revision>2</cp:revision>
  <dcterms:created xsi:type="dcterms:W3CDTF">2017-04-24T09:25:00Z</dcterms:created>
  <dcterms:modified xsi:type="dcterms:W3CDTF">2017-04-24T09:25:00Z</dcterms:modified>
</cp:coreProperties>
</file>